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B" w:rsidRPr="006E5C8B" w:rsidRDefault="004839FB" w:rsidP="004839F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5C8B">
        <w:rPr>
          <w:rFonts w:ascii="Times New Roman" w:eastAsia="Calibri" w:hAnsi="Times New Roman" w:cs="Times New Roman"/>
          <w:b/>
          <w:sz w:val="28"/>
          <w:szCs w:val="28"/>
        </w:rPr>
        <w:t>СОВЕТ ДЕПУТАТОВ</w:t>
      </w:r>
    </w:p>
    <w:p w:rsidR="004839FB" w:rsidRPr="006E5C8B" w:rsidRDefault="004839FB" w:rsidP="004839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E5C8B"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«село Средние </w:t>
      </w:r>
      <w:proofErr w:type="spellStart"/>
      <w:r w:rsidRPr="006E5C8B">
        <w:rPr>
          <w:rFonts w:ascii="Times New Roman" w:eastAsia="Calibri" w:hAnsi="Times New Roman" w:cs="Times New Roman"/>
          <w:b/>
          <w:sz w:val="28"/>
          <w:szCs w:val="28"/>
        </w:rPr>
        <w:t>Пахачи</w:t>
      </w:r>
      <w:proofErr w:type="spellEnd"/>
      <w:r w:rsidRPr="006E5C8B">
        <w:rPr>
          <w:rFonts w:ascii="Times New Roman" w:eastAsia="Calibri" w:hAnsi="Times New Roman" w:cs="Times New Roman"/>
          <w:b/>
          <w:sz w:val="28"/>
          <w:szCs w:val="28"/>
        </w:rPr>
        <w:t>»</w:t>
      </w:r>
      <w:proofErr w:type="gramEnd"/>
    </w:p>
    <w:p w:rsidR="004839FB" w:rsidRPr="006E5C8B" w:rsidRDefault="004839FB" w:rsidP="004839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5C8B">
        <w:rPr>
          <w:rFonts w:ascii="Times New Roman" w:eastAsia="Calibri" w:hAnsi="Times New Roman" w:cs="Times New Roman"/>
          <w:b/>
          <w:sz w:val="28"/>
          <w:szCs w:val="28"/>
        </w:rPr>
        <w:t>ОЛЮТОРСКОГО МУНИЦИПАЛЬНОГО РАЙОНА</w:t>
      </w:r>
    </w:p>
    <w:p w:rsidR="004839FB" w:rsidRPr="006E5C8B" w:rsidRDefault="004839FB" w:rsidP="004839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5C8B">
        <w:rPr>
          <w:rFonts w:ascii="Times New Roman" w:eastAsia="Calibri" w:hAnsi="Times New Roman" w:cs="Times New Roman"/>
          <w:b/>
          <w:sz w:val="28"/>
          <w:szCs w:val="28"/>
        </w:rPr>
        <w:t>КАМЧАТСКОГО КРАЯ</w:t>
      </w:r>
    </w:p>
    <w:p w:rsidR="004839FB" w:rsidRPr="00A86492" w:rsidRDefault="004839FB" w:rsidP="004839F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223A" w:rsidRPr="00350029" w:rsidRDefault="004839FB" w:rsidP="004839F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50029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600EB1" w:rsidRPr="00350029" w:rsidRDefault="00600EB1" w:rsidP="00211B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006" w:rsidRPr="00350029" w:rsidRDefault="004839FB" w:rsidP="00211B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0029">
        <w:rPr>
          <w:rFonts w:ascii="Times New Roman" w:hAnsi="Times New Roman" w:cs="Times New Roman"/>
          <w:b/>
          <w:sz w:val="28"/>
          <w:szCs w:val="28"/>
        </w:rPr>
        <w:t xml:space="preserve">№ 7   </w:t>
      </w:r>
      <w:r w:rsidR="0035002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3500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24.07.2025 г.</w:t>
      </w:r>
    </w:p>
    <w:p w:rsidR="004839FB" w:rsidRPr="004839FB" w:rsidRDefault="004839FB" w:rsidP="00211B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0EB1" w:rsidRPr="004839FB" w:rsidRDefault="00600EB1" w:rsidP="00211B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39FB">
        <w:rPr>
          <w:rFonts w:ascii="Times New Roman" w:hAnsi="Times New Roman" w:cs="Times New Roman"/>
          <w:b/>
          <w:sz w:val="28"/>
          <w:szCs w:val="28"/>
        </w:rPr>
        <w:t>«</w:t>
      </w:r>
      <w:r w:rsidR="00695C2D" w:rsidRPr="004839FB">
        <w:rPr>
          <w:rFonts w:ascii="Times New Roman" w:hAnsi="Times New Roman" w:cs="Times New Roman"/>
          <w:b/>
          <w:sz w:val="28"/>
          <w:szCs w:val="28"/>
        </w:rPr>
        <w:t>Об уста</w:t>
      </w:r>
      <w:r w:rsidR="00211BF4" w:rsidRPr="004839FB">
        <w:rPr>
          <w:rFonts w:ascii="Times New Roman" w:hAnsi="Times New Roman" w:cs="Times New Roman"/>
          <w:b/>
          <w:sz w:val="28"/>
          <w:szCs w:val="28"/>
        </w:rPr>
        <w:t>новлен</w:t>
      </w:r>
      <w:r w:rsidR="00174E77" w:rsidRPr="004839FB">
        <w:rPr>
          <w:rFonts w:ascii="Times New Roman" w:hAnsi="Times New Roman" w:cs="Times New Roman"/>
          <w:b/>
          <w:sz w:val="28"/>
          <w:szCs w:val="28"/>
        </w:rPr>
        <w:t xml:space="preserve">ии льготы по </w:t>
      </w:r>
      <w:proofErr w:type="gramStart"/>
      <w:r w:rsidR="00174E77" w:rsidRPr="004839FB">
        <w:rPr>
          <w:rFonts w:ascii="Times New Roman" w:hAnsi="Times New Roman" w:cs="Times New Roman"/>
          <w:b/>
          <w:sz w:val="28"/>
          <w:szCs w:val="28"/>
        </w:rPr>
        <w:t>земельному</w:t>
      </w:r>
      <w:proofErr w:type="gramEnd"/>
    </w:p>
    <w:p w:rsidR="00600EB1" w:rsidRPr="004839FB" w:rsidRDefault="00174E77" w:rsidP="00211B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39FB">
        <w:rPr>
          <w:rFonts w:ascii="Times New Roman" w:hAnsi="Times New Roman" w:cs="Times New Roman"/>
          <w:b/>
          <w:sz w:val="28"/>
          <w:szCs w:val="28"/>
        </w:rPr>
        <w:t xml:space="preserve"> налогу участникам </w:t>
      </w:r>
      <w:proofErr w:type="gramStart"/>
      <w:r w:rsidRPr="004839FB">
        <w:rPr>
          <w:rFonts w:ascii="Times New Roman" w:hAnsi="Times New Roman" w:cs="Times New Roman"/>
          <w:b/>
          <w:sz w:val="28"/>
          <w:szCs w:val="28"/>
        </w:rPr>
        <w:t>специальной</w:t>
      </w:r>
      <w:proofErr w:type="gramEnd"/>
      <w:r w:rsidRPr="004839FB">
        <w:rPr>
          <w:rFonts w:ascii="Times New Roman" w:hAnsi="Times New Roman" w:cs="Times New Roman"/>
          <w:b/>
          <w:sz w:val="28"/>
          <w:szCs w:val="28"/>
        </w:rPr>
        <w:t xml:space="preserve"> военной </w:t>
      </w:r>
    </w:p>
    <w:p w:rsidR="00600EB1" w:rsidRPr="004839FB" w:rsidRDefault="00174E77" w:rsidP="00211B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39FB">
        <w:rPr>
          <w:rFonts w:ascii="Times New Roman" w:hAnsi="Times New Roman" w:cs="Times New Roman"/>
          <w:b/>
          <w:sz w:val="28"/>
          <w:szCs w:val="28"/>
        </w:rPr>
        <w:t>операции и членам их сем</w:t>
      </w:r>
      <w:r w:rsidR="003B2EAD" w:rsidRPr="004839FB">
        <w:rPr>
          <w:rFonts w:ascii="Times New Roman" w:hAnsi="Times New Roman" w:cs="Times New Roman"/>
          <w:b/>
          <w:sz w:val="28"/>
          <w:szCs w:val="28"/>
        </w:rPr>
        <w:t xml:space="preserve">ей» </w:t>
      </w:r>
    </w:p>
    <w:p w:rsidR="00600EB1" w:rsidRDefault="00600EB1" w:rsidP="00211B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0EB1" w:rsidRPr="004839FB" w:rsidRDefault="00695C2D" w:rsidP="00F93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39FB">
        <w:rPr>
          <w:rFonts w:ascii="Times New Roman" w:hAnsi="Times New Roman" w:cs="Times New Roman"/>
          <w:sz w:val="28"/>
          <w:szCs w:val="28"/>
        </w:rPr>
        <w:t xml:space="preserve">В соответствии с пунктом 2 статьи 387 Налогового кодекса Российской </w:t>
      </w:r>
      <w:r w:rsidR="00F93006" w:rsidRPr="004839FB">
        <w:rPr>
          <w:rFonts w:ascii="Times New Roman" w:hAnsi="Times New Roman" w:cs="Times New Roman"/>
          <w:sz w:val="28"/>
          <w:szCs w:val="28"/>
        </w:rPr>
        <w:t>Федерации, Ф</w:t>
      </w:r>
      <w:r w:rsidR="00350029">
        <w:rPr>
          <w:rFonts w:ascii="Times New Roman" w:hAnsi="Times New Roman" w:cs="Times New Roman"/>
          <w:sz w:val="28"/>
          <w:szCs w:val="28"/>
        </w:rPr>
        <w:t>едеральным</w:t>
      </w:r>
      <w:r w:rsidR="00C872C8" w:rsidRPr="004839FB">
        <w:rPr>
          <w:rFonts w:ascii="Times New Roman" w:hAnsi="Times New Roman" w:cs="Times New Roman"/>
          <w:sz w:val="28"/>
          <w:szCs w:val="28"/>
        </w:rPr>
        <w:t xml:space="preserve"> законом </w:t>
      </w:r>
      <w:r w:rsidR="00253D53" w:rsidRPr="004839FB">
        <w:rPr>
          <w:rFonts w:ascii="Times New Roman" w:hAnsi="Times New Roman" w:cs="Times New Roman"/>
          <w:sz w:val="28"/>
          <w:szCs w:val="28"/>
        </w:rPr>
        <w:t>от 06 октября 2003</w:t>
      </w:r>
      <w:r w:rsidR="00711EB7" w:rsidRPr="004839FB">
        <w:rPr>
          <w:rFonts w:ascii="Times New Roman" w:hAnsi="Times New Roman" w:cs="Times New Roman"/>
          <w:sz w:val="28"/>
          <w:szCs w:val="28"/>
        </w:rPr>
        <w:t xml:space="preserve">г. </w:t>
      </w:r>
      <w:r w:rsidR="00350029">
        <w:rPr>
          <w:rFonts w:ascii="Times New Roman" w:hAnsi="Times New Roman" w:cs="Times New Roman"/>
          <w:sz w:val="28"/>
          <w:szCs w:val="28"/>
        </w:rPr>
        <w:t xml:space="preserve">№ </w:t>
      </w:r>
      <w:r w:rsidR="00711EB7" w:rsidRPr="004839FB">
        <w:rPr>
          <w:rFonts w:ascii="Times New Roman" w:hAnsi="Times New Roman" w:cs="Times New Roman"/>
          <w:sz w:val="28"/>
          <w:szCs w:val="28"/>
        </w:rPr>
        <w:t>131-Ф3 «Об общих принципах организац</w:t>
      </w:r>
      <w:r w:rsidR="00214E42" w:rsidRPr="004839FB">
        <w:rPr>
          <w:rFonts w:ascii="Times New Roman" w:hAnsi="Times New Roman" w:cs="Times New Roman"/>
          <w:sz w:val="28"/>
          <w:szCs w:val="28"/>
        </w:rPr>
        <w:t>ии местного самоуп</w:t>
      </w:r>
      <w:r w:rsidR="00F93006" w:rsidRPr="004839FB">
        <w:rPr>
          <w:rFonts w:ascii="Times New Roman" w:hAnsi="Times New Roman" w:cs="Times New Roman"/>
          <w:sz w:val="28"/>
          <w:szCs w:val="28"/>
        </w:rPr>
        <w:t>равления в Российской Федерации</w:t>
      </w:r>
      <w:r w:rsidR="00214E42" w:rsidRPr="004839FB">
        <w:rPr>
          <w:rFonts w:ascii="Times New Roman" w:hAnsi="Times New Roman" w:cs="Times New Roman"/>
          <w:sz w:val="28"/>
          <w:szCs w:val="28"/>
        </w:rPr>
        <w:t>, руководствуясь Уставом  муниципальн</w:t>
      </w:r>
      <w:r w:rsidR="00F93006" w:rsidRPr="004839FB">
        <w:rPr>
          <w:rFonts w:ascii="Times New Roman" w:hAnsi="Times New Roman" w:cs="Times New Roman"/>
          <w:sz w:val="28"/>
          <w:szCs w:val="28"/>
        </w:rPr>
        <w:t xml:space="preserve">ого образования – сельское поселение «село Средние </w:t>
      </w:r>
      <w:proofErr w:type="spellStart"/>
      <w:r w:rsidR="00F93006" w:rsidRPr="004839FB">
        <w:rPr>
          <w:rFonts w:ascii="Times New Roman" w:hAnsi="Times New Roman" w:cs="Times New Roman"/>
          <w:sz w:val="28"/>
          <w:szCs w:val="28"/>
        </w:rPr>
        <w:t>Пахачи</w:t>
      </w:r>
      <w:proofErr w:type="spellEnd"/>
      <w:r w:rsidR="00F93006" w:rsidRPr="004839FB">
        <w:rPr>
          <w:rFonts w:ascii="Times New Roman" w:hAnsi="Times New Roman" w:cs="Times New Roman"/>
          <w:sz w:val="28"/>
          <w:szCs w:val="28"/>
        </w:rPr>
        <w:t>»</w:t>
      </w:r>
    </w:p>
    <w:p w:rsidR="00F93006" w:rsidRPr="00600EB1" w:rsidRDefault="00F93006" w:rsidP="00F93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2E33" w:rsidRDefault="00214E42" w:rsidP="00F930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029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:rsidR="00350029" w:rsidRPr="00350029" w:rsidRDefault="00350029" w:rsidP="00F930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029" w:rsidRPr="004839FB" w:rsidRDefault="004839FB" w:rsidP="003500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Принять решение </w:t>
      </w:r>
      <w:r w:rsidR="00350029" w:rsidRPr="00350029">
        <w:rPr>
          <w:rFonts w:ascii="Times New Roman" w:hAnsi="Times New Roman" w:cs="Times New Roman"/>
          <w:sz w:val="28"/>
          <w:szCs w:val="28"/>
        </w:rPr>
        <w:t xml:space="preserve">«Об установлении льготы по земельному налогу участникам специальной военной операции и членам их семей». </w:t>
      </w:r>
    </w:p>
    <w:p w:rsidR="00350029" w:rsidRDefault="00350029" w:rsidP="00350029">
      <w:pPr>
        <w:pStyle w:val="ConsPlusNormal"/>
        <w:ind w:firstLine="0"/>
        <w:jc w:val="both"/>
        <w:rPr>
          <w:rFonts w:ascii="Times New Roman" w:eastAsiaTheme="minorHAnsi" w:hAnsi="Times New Roman" w:cstheme="minorBidi"/>
          <w:color w:val="000000"/>
          <w:sz w:val="28"/>
          <w:szCs w:val="28"/>
          <w:lang w:eastAsia="en-US"/>
        </w:rPr>
      </w:pPr>
    </w:p>
    <w:p w:rsidR="004839FB" w:rsidRPr="00F42B12" w:rsidRDefault="004839FB" w:rsidP="0035002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86492">
        <w:rPr>
          <w:rFonts w:ascii="Times New Roman" w:hAnsi="Times New Roman"/>
          <w:color w:val="000000"/>
          <w:sz w:val="28"/>
          <w:szCs w:val="28"/>
        </w:rPr>
        <w:t xml:space="preserve">2. </w:t>
      </w:r>
      <w:bookmarkEnd w:id="0"/>
      <w:r w:rsidRPr="00F42B12">
        <w:rPr>
          <w:rFonts w:ascii="Times New Roman" w:hAnsi="Times New Roman" w:cs="Times New Roman"/>
          <w:sz w:val="28"/>
          <w:szCs w:val="28"/>
        </w:rPr>
        <w:t xml:space="preserve">Направить принятое Решение Главе сельского поселения «село Средние </w:t>
      </w:r>
      <w:proofErr w:type="spellStart"/>
      <w:r w:rsidRPr="00F42B12">
        <w:rPr>
          <w:rFonts w:ascii="Times New Roman" w:hAnsi="Times New Roman" w:cs="Times New Roman"/>
          <w:sz w:val="28"/>
          <w:szCs w:val="28"/>
        </w:rPr>
        <w:t>Пахачи</w:t>
      </w:r>
      <w:proofErr w:type="spellEnd"/>
      <w:r w:rsidRPr="00F42B12">
        <w:rPr>
          <w:rFonts w:ascii="Times New Roman" w:hAnsi="Times New Roman" w:cs="Times New Roman"/>
          <w:sz w:val="28"/>
          <w:szCs w:val="28"/>
        </w:rPr>
        <w:t>» для подписания и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39FB" w:rsidRPr="00F42B12" w:rsidRDefault="004839FB" w:rsidP="004839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39FB" w:rsidRPr="00F42B12" w:rsidRDefault="004839FB" w:rsidP="004839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39FB" w:rsidRPr="00F42B12" w:rsidRDefault="004839FB" w:rsidP="004839FB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F42B12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839FB" w:rsidRPr="00F42B12" w:rsidRDefault="004839FB" w:rsidP="004839FB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F42B12">
        <w:rPr>
          <w:rFonts w:ascii="Times New Roman" w:hAnsi="Times New Roman" w:cs="Times New Roman"/>
          <w:sz w:val="28"/>
          <w:szCs w:val="28"/>
        </w:rPr>
        <w:t xml:space="preserve">сельского поселения «село Средние </w:t>
      </w:r>
      <w:proofErr w:type="spellStart"/>
      <w:r w:rsidRPr="00F42B12">
        <w:rPr>
          <w:rFonts w:ascii="Times New Roman" w:hAnsi="Times New Roman" w:cs="Times New Roman"/>
          <w:sz w:val="28"/>
          <w:szCs w:val="28"/>
        </w:rPr>
        <w:t>Пахачи</w:t>
      </w:r>
      <w:proofErr w:type="spellEnd"/>
      <w:r w:rsidRPr="00F42B12">
        <w:rPr>
          <w:rFonts w:ascii="Times New Roman" w:hAnsi="Times New Roman" w:cs="Times New Roman"/>
          <w:sz w:val="28"/>
          <w:szCs w:val="28"/>
        </w:rPr>
        <w:t xml:space="preserve">»                                      </w:t>
      </w:r>
      <w:proofErr w:type="spellStart"/>
      <w:r w:rsidRPr="00F42B12">
        <w:rPr>
          <w:rFonts w:ascii="Times New Roman" w:hAnsi="Times New Roman" w:cs="Times New Roman"/>
          <w:sz w:val="28"/>
          <w:szCs w:val="28"/>
        </w:rPr>
        <w:t>В.Н.Кульу</w:t>
      </w:r>
      <w:proofErr w:type="spellEnd"/>
      <w:proofErr w:type="gramEnd"/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006" w:rsidRDefault="00F93006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Pr="006E5C8B" w:rsidRDefault="004839FB" w:rsidP="004839F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5C8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СОВЕТ ДЕПУТАТОВ</w:t>
      </w:r>
    </w:p>
    <w:p w:rsidR="004839FB" w:rsidRPr="006E5C8B" w:rsidRDefault="004839FB" w:rsidP="004839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E5C8B"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«село Средние </w:t>
      </w:r>
      <w:proofErr w:type="spellStart"/>
      <w:r w:rsidRPr="006E5C8B">
        <w:rPr>
          <w:rFonts w:ascii="Times New Roman" w:eastAsia="Calibri" w:hAnsi="Times New Roman" w:cs="Times New Roman"/>
          <w:b/>
          <w:sz w:val="28"/>
          <w:szCs w:val="28"/>
        </w:rPr>
        <w:t>Пахачи</w:t>
      </w:r>
      <w:proofErr w:type="spellEnd"/>
      <w:r w:rsidRPr="006E5C8B">
        <w:rPr>
          <w:rFonts w:ascii="Times New Roman" w:eastAsia="Calibri" w:hAnsi="Times New Roman" w:cs="Times New Roman"/>
          <w:b/>
          <w:sz w:val="28"/>
          <w:szCs w:val="28"/>
        </w:rPr>
        <w:t>»</w:t>
      </w:r>
      <w:proofErr w:type="gramEnd"/>
    </w:p>
    <w:p w:rsidR="004839FB" w:rsidRPr="006E5C8B" w:rsidRDefault="004839FB" w:rsidP="004839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5C8B">
        <w:rPr>
          <w:rFonts w:ascii="Times New Roman" w:eastAsia="Calibri" w:hAnsi="Times New Roman" w:cs="Times New Roman"/>
          <w:b/>
          <w:sz w:val="28"/>
          <w:szCs w:val="28"/>
        </w:rPr>
        <w:t>ОЛЮТОРСКОГО МУНИЦИПАЛЬНОГО РАЙОНА</w:t>
      </w:r>
    </w:p>
    <w:p w:rsidR="004839FB" w:rsidRPr="006E5C8B" w:rsidRDefault="004839FB" w:rsidP="004839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5C8B">
        <w:rPr>
          <w:rFonts w:ascii="Times New Roman" w:eastAsia="Calibri" w:hAnsi="Times New Roman" w:cs="Times New Roman"/>
          <w:b/>
          <w:sz w:val="28"/>
          <w:szCs w:val="28"/>
        </w:rPr>
        <w:t>КАМЧАТСКОГО КРАЯ</w:t>
      </w:r>
    </w:p>
    <w:p w:rsidR="004839FB" w:rsidRDefault="004839FB" w:rsidP="004839F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39FB" w:rsidRPr="00350029" w:rsidRDefault="004839FB" w:rsidP="004839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0029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350029" w:rsidRPr="00350029" w:rsidRDefault="00350029" w:rsidP="004839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39FB" w:rsidRPr="00350029" w:rsidRDefault="004839FB" w:rsidP="004839F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50029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Pr="00350029">
        <w:rPr>
          <w:rFonts w:ascii="Times New Roman" w:hAnsi="Times New Roman"/>
          <w:sz w:val="28"/>
          <w:szCs w:val="28"/>
        </w:rPr>
        <w:t>4</w:t>
      </w:r>
      <w:r w:rsidRPr="0035002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350029">
        <w:rPr>
          <w:rFonts w:ascii="Times New Roman" w:hAnsi="Times New Roman"/>
          <w:sz w:val="28"/>
          <w:szCs w:val="28"/>
        </w:rPr>
        <w:t>24.07.2025</w:t>
      </w:r>
      <w:r w:rsidRPr="00350029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4839FB" w:rsidRDefault="004839FB" w:rsidP="004839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029">
        <w:rPr>
          <w:rFonts w:ascii="Times New Roman" w:hAnsi="Times New Roman" w:cs="Times New Roman"/>
          <w:b/>
          <w:sz w:val="28"/>
          <w:szCs w:val="28"/>
        </w:rPr>
        <w:t>«Об установлении льготы по земельному налогу участникам специальной военной операции и членам их семей»</w:t>
      </w:r>
    </w:p>
    <w:p w:rsidR="00350029" w:rsidRPr="00350029" w:rsidRDefault="00350029" w:rsidP="004839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39FB" w:rsidRPr="00350029" w:rsidRDefault="004839FB" w:rsidP="004839FB">
      <w:pPr>
        <w:pStyle w:val="21"/>
        <w:rPr>
          <w:b w:val="0"/>
          <w:i/>
          <w:sz w:val="28"/>
          <w:szCs w:val="28"/>
        </w:rPr>
      </w:pPr>
      <w:r w:rsidRPr="00350029">
        <w:rPr>
          <w:b w:val="0"/>
          <w:i/>
          <w:sz w:val="28"/>
          <w:szCs w:val="28"/>
        </w:rPr>
        <w:t xml:space="preserve">Принято Решением Совета депутатов муниципального образования </w:t>
      </w:r>
      <w:proofErr w:type="gramStart"/>
      <w:r w:rsidR="00350029">
        <w:rPr>
          <w:b w:val="0"/>
          <w:i/>
          <w:sz w:val="28"/>
          <w:szCs w:val="28"/>
        </w:rPr>
        <w:t>-с</w:t>
      </w:r>
      <w:proofErr w:type="gramEnd"/>
      <w:r w:rsidR="00350029">
        <w:rPr>
          <w:b w:val="0"/>
          <w:i/>
          <w:sz w:val="28"/>
          <w:szCs w:val="28"/>
        </w:rPr>
        <w:t>ельское поселение</w:t>
      </w:r>
      <w:r w:rsidRPr="00350029">
        <w:rPr>
          <w:b w:val="0"/>
          <w:i/>
          <w:sz w:val="28"/>
          <w:szCs w:val="28"/>
        </w:rPr>
        <w:t xml:space="preserve"> «село Средние </w:t>
      </w:r>
      <w:proofErr w:type="spellStart"/>
      <w:r w:rsidRPr="00350029">
        <w:rPr>
          <w:b w:val="0"/>
          <w:i/>
          <w:sz w:val="28"/>
          <w:szCs w:val="28"/>
        </w:rPr>
        <w:t>Пахачи</w:t>
      </w:r>
      <w:proofErr w:type="spellEnd"/>
      <w:r w:rsidRPr="00350029">
        <w:rPr>
          <w:b w:val="0"/>
          <w:i/>
          <w:sz w:val="28"/>
          <w:szCs w:val="28"/>
        </w:rPr>
        <w:t>»</w:t>
      </w:r>
      <w:r w:rsidR="00350029">
        <w:rPr>
          <w:b w:val="0"/>
          <w:i/>
          <w:sz w:val="28"/>
          <w:szCs w:val="28"/>
        </w:rPr>
        <w:t xml:space="preserve"> № 7</w:t>
      </w:r>
      <w:r w:rsidRPr="00350029">
        <w:rPr>
          <w:b w:val="0"/>
          <w:i/>
          <w:sz w:val="28"/>
          <w:szCs w:val="28"/>
        </w:rPr>
        <w:t xml:space="preserve"> от «</w:t>
      </w:r>
      <w:r w:rsidR="00350029">
        <w:rPr>
          <w:b w:val="0"/>
          <w:i/>
          <w:sz w:val="28"/>
          <w:szCs w:val="28"/>
        </w:rPr>
        <w:t>24</w:t>
      </w:r>
      <w:r w:rsidRPr="00350029">
        <w:rPr>
          <w:b w:val="0"/>
          <w:i/>
          <w:sz w:val="28"/>
          <w:szCs w:val="28"/>
        </w:rPr>
        <w:t xml:space="preserve">» </w:t>
      </w:r>
      <w:r w:rsidR="00350029">
        <w:rPr>
          <w:b w:val="0"/>
          <w:i/>
          <w:sz w:val="28"/>
          <w:szCs w:val="28"/>
        </w:rPr>
        <w:t>июля 2025</w:t>
      </w:r>
      <w:r w:rsidRPr="00350029">
        <w:rPr>
          <w:b w:val="0"/>
          <w:i/>
          <w:sz w:val="28"/>
          <w:szCs w:val="28"/>
        </w:rPr>
        <w:t xml:space="preserve"> г.  </w:t>
      </w:r>
    </w:p>
    <w:p w:rsidR="004839FB" w:rsidRPr="00350029" w:rsidRDefault="004839FB" w:rsidP="004839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39FB" w:rsidRPr="00350029" w:rsidRDefault="004839FB" w:rsidP="00F930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E42" w:rsidRPr="00350029" w:rsidRDefault="00214E42" w:rsidP="00F9300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029">
        <w:rPr>
          <w:rFonts w:ascii="Times New Roman" w:hAnsi="Times New Roman" w:cs="Times New Roman"/>
          <w:sz w:val="28"/>
          <w:szCs w:val="28"/>
        </w:rPr>
        <w:t>Освободить от уплаты земельного налога:</w:t>
      </w:r>
    </w:p>
    <w:p w:rsidR="00972E33" w:rsidRPr="00350029" w:rsidRDefault="00600EB1" w:rsidP="00F9300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029">
        <w:rPr>
          <w:rFonts w:ascii="Times New Roman" w:hAnsi="Times New Roman" w:cs="Times New Roman"/>
          <w:sz w:val="28"/>
          <w:szCs w:val="28"/>
        </w:rPr>
        <w:t>г</w:t>
      </w:r>
      <w:r w:rsidR="00214E42" w:rsidRPr="00350029">
        <w:rPr>
          <w:rFonts w:ascii="Times New Roman" w:hAnsi="Times New Roman" w:cs="Times New Roman"/>
          <w:sz w:val="28"/>
          <w:szCs w:val="28"/>
        </w:rPr>
        <w:t xml:space="preserve">раждан, призванных на военную службу </w:t>
      </w:r>
      <w:r w:rsidR="00FA47A3" w:rsidRPr="00350029">
        <w:rPr>
          <w:rFonts w:ascii="Times New Roman" w:hAnsi="Times New Roman" w:cs="Times New Roman"/>
          <w:sz w:val="28"/>
          <w:szCs w:val="28"/>
        </w:rPr>
        <w:t xml:space="preserve">по мобилизации в Вооруженные Силы Российской Федерации в соответствии с Указом Президента Российской Федерации от 21.09.2022 </w:t>
      </w:r>
      <w:r w:rsidR="00FA47A3" w:rsidRPr="0035002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FA47A3" w:rsidRPr="00350029">
        <w:rPr>
          <w:rFonts w:ascii="Times New Roman" w:hAnsi="Times New Roman" w:cs="Times New Roman"/>
          <w:sz w:val="28"/>
          <w:szCs w:val="28"/>
        </w:rPr>
        <w:t xml:space="preserve"> 647 </w:t>
      </w:r>
      <w:r w:rsidR="005F1038" w:rsidRPr="00350029">
        <w:rPr>
          <w:rFonts w:ascii="Times New Roman" w:hAnsi="Times New Roman" w:cs="Times New Roman"/>
          <w:sz w:val="28"/>
          <w:szCs w:val="28"/>
        </w:rPr>
        <w:t>«</w:t>
      </w:r>
      <w:r w:rsidR="00972E33" w:rsidRPr="00350029">
        <w:rPr>
          <w:rFonts w:ascii="Times New Roman" w:hAnsi="Times New Roman" w:cs="Times New Roman"/>
          <w:sz w:val="28"/>
          <w:szCs w:val="28"/>
        </w:rPr>
        <w:t xml:space="preserve">Об объявлении частичной мобилизации в Российской Федерации»; </w:t>
      </w:r>
    </w:p>
    <w:p w:rsidR="00600EB1" w:rsidRPr="00350029" w:rsidRDefault="00600EB1" w:rsidP="00F9300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029">
        <w:rPr>
          <w:rFonts w:ascii="Times New Roman" w:hAnsi="Times New Roman" w:cs="Times New Roman"/>
          <w:sz w:val="28"/>
          <w:szCs w:val="28"/>
        </w:rPr>
        <w:t>г</w:t>
      </w:r>
      <w:r w:rsidR="00972E33" w:rsidRPr="00350029">
        <w:rPr>
          <w:rFonts w:ascii="Times New Roman" w:hAnsi="Times New Roman" w:cs="Times New Roman"/>
          <w:sz w:val="28"/>
          <w:szCs w:val="28"/>
        </w:rPr>
        <w:t>раждан, заключивших в связи с участием в специальной военной операции контракт о прохожден</w:t>
      </w:r>
      <w:r w:rsidR="005563E0" w:rsidRPr="00350029">
        <w:rPr>
          <w:rFonts w:ascii="Times New Roman" w:hAnsi="Times New Roman" w:cs="Times New Roman"/>
          <w:sz w:val="28"/>
          <w:szCs w:val="28"/>
        </w:rPr>
        <w:t>ии военной службы или контракт о пребывании в добровольческом формировании (о добровольном содействии в выполнение задач, возложенных на Вооруженные Силы Российской Федерации);</w:t>
      </w:r>
    </w:p>
    <w:p w:rsidR="00600EB1" w:rsidRPr="00350029" w:rsidRDefault="00600EB1" w:rsidP="00F9300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029">
        <w:rPr>
          <w:rFonts w:ascii="Times New Roman" w:hAnsi="Times New Roman" w:cs="Times New Roman"/>
          <w:sz w:val="28"/>
          <w:szCs w:val="28"/>
        </w:rPr>
        <w:t xml:space="preserve">супругу (супруга), несовершеннолетних детей, детей старше 18 лет, </w:t>
      </w:r>
      <w:bookmarkStart w:id="1" w:name="_GoBack"/>
      <w:bookmarkEnd w:id="1"/>
      <w:r w:rsidR="00F93006" w:rsidRPr="00350029">
        <w:rPr>
          <w:rFonts w:ascii="Times New Roman" w:hAnsi="Times New Roman" w:cs="Times New Roman"/>
          <w:sz w:val="28"/>
          <w:szCs w:val="28"/>
        </w:rPr>
        <w:t>детей в возрасте до 23 лет, обучающихся в образовательных учреждениях по очной форме обучения, родителей (усыновителей), лиц, находящихся на иждивении, граждан указанных в подпунктах 1, 2 пункта 1 настоящего решения.</w:t>
      </w:r>
    </w:p>
    <w:p w:rsidR="00F93006" w:rsidRPr="00350029" w:rsidRDefault="00F93006" w:rsidP="00F9300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029">
        <w:rPr>
          <w:rFonts w:ascii="Times New Roman" w:hAnsi="Times New Roman" w:cs="Times New Roman"/>
          <w:sz w:val="28"/>
          <w:szCs w:val="28"/>
        </w:rPr>
        <w:t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(не предназначенного для использования) в предпринимательской деятельности по выбору налогоплательщика.</w:t>
      </w:r>
    </w:p>
    <w:p w:rsidR="00F93006" w:rsidRPr="00350029" w:rsidRDefault="00F93006" w:rsidP="00F93006">
      <w:pPr>
        <w:pStyle w:val="a4"/>
        <w:spacing w:after="0" w:line="240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350029">
        <w:rPr>
          <w:rFonts w:ascii="Times New Roman" w:hAnsi="Times New Roman" w:cs="Times New Roman"/>
          <w:sz w:val="28"/>
          <w:szCs w:val="28"/>
        </w:rPr>
        <w:t>Гражданам, указанны</w:t>
      </w:r>
      <w:r w:rsidR="00350029">
        <w:rPr>
          <w:rFonts w:ascii="Times New Roman" w:hAnsi="Times New Roman" w:cs="Times New Roman"/>
          <w:sz w:val="28"/>
          <w:szCs w:val="28"/>
        </w:rPr>
        <w:t>м в пункте 1 настоящего решения</w:t>
      </w:r>
      <w:r w:rsidRPr="00350029">
        <w:rPr>
          <w:rFonts w:ascii="Times New Roman" w:hAnsi="Times New Roman" w:cs="Times New Roman"/>
          <w:sz w:val="28"/>
          <w:szCs w:val="28"/>
        </w:rPr>
        <w:t>, льгота по земельному н</w:t>
      </w:r>
      <w:r w:rsidR="00350029">
        <w:rPr>
          <w:rFonts w:ascii="Times New Roman" w:hAnsi="Times New Roman" w:cs="Times New Roman"/>
          <w:sz w:val="28"/>
          <w:szCs w:val="28"/>
        </w:rPr>
        <w:t xml:space="preserve">алогу предоставляется в порядке, </w:t>
      </w:r>
      <w:r w:rsidRPr="00350029">
        <w:rPr>
          <w:rFonts w:ascii="Times New Roman" w:hAnsi="Times New Roman" w:cs="Times New Roman"/>
          <w:sz w:val="28"/>
          <w:szCs w:val="28"/>
        </w:rPr>
        <w:t>предусмотренном налоговым законодательством.</w:t>
      </w:r>
    </w:p>
    <w:p w:rsidR="00F93006" w:rsidRPr="00350029" w:rsidRDefault="00F93006" w:rsidP="00F93006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02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распространяется на правоотношения, связанные с уплатой земельного налога, возникшие с 01.01.2025 г.</w:t>
      </w:r>
    </w:p>
    <w:p w:rsidR="004839FB" w:rsidRPr="004839FB" w:rsidRDefault="004839FB" w:rsidP="004839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9FB" w:rsidRPr="004839FB" w:rsidRDefault="004839FB" w:rsidP="004839FB">
      <w:pPr>
        <w:pStyle w:val="a4"/>
        <w:widowControl w:val="0"/>
        <w:suppressAutoHyphens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9FB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gramStart"/>
      <w:r w:rsidRPr="004839FB">
        <w:rPr>
          <w:rFonts w:ascii="Times New Roman" w:eastAsia="Calibri" w:hAnsi="Times New Roman" w:cs="Times New Roman"/>
          <w:sz w:val="28"/>
          <w:szCs w:val="28"/>
        </w:rPr>
        <w:t>сельского</w:t>
      </w:r>
      <w:proofErr w:type="gramEnd"/>
    </w:p>
    <w:p w:rsidR="004839FB" w:rsidRPr="004839FB" w:rsidRDefault="004839FB" w:rsidP="004839FB">
      <w:pPr>
        <w:pStyle w:val="a4"/>
        <w:widowControl w:val="0"/>
        <w:suppressAutoHyphens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9FB">
        <w:rPr>
          <w:rFonts w:ascii="Times New Roman" w:eastAsia="Calibri" w:hAnsi="Times New Roman" w:cs="Times New Roman"/>
          <w:sz w:val="28"/>
          <w:szCs w:val="28"/>
        </w:rPr>
        <w:t xml:space="preserve">поселения «село Средние </w:t>
      </w:r>
      <w:proofErr w:type="spellStart"/>
      <w:r w:rsidRPr="004839FB">
        <w:rPr>
          <w:rFonts w:ascii="Times New Roman" w:eastAsia="Calibri" w:hAnsi="Times New Roman" w:cs="Times New Roman"/>
          <w:sz w:val="28"/>
          <w:szCs w:val="28"/>
        </w:rPr>
        <w:t>Пахачи</w:t>
      </w:r>
      <w:proofErr w:type="spellEnd"/>
      <w:r w:rsidRPr="004839FB">
        <w:rPr>
          <w:rFonts w:ascii="Times New Roman" w:eastAsia="Calibri" w:hAnsi="Times New Roman" w:cs="Times New Roman"/>
          <w:sz w:val="28"/>
          <w:szCs w:val="28"/>
        </w:rPr>
        <w:t xml:space="preserve">»                                 </w:t>
      </w:r>
      <w:r w:rsidR="00350029">
        <w:rPr>
          <w:rFonts w:ascii="Times New Roman" w:hAnsi="Times New Roman"/>
          <w:sz w:val="28"/>
          <w:szCs w:val="28"/>
        </w:rPr>
        <w:t xml:space="preserve"> </w:t>
      </w:r>
      <w:r w:rsidRPr="004839FB">
        <w:rPr>
          <w:rFonts w:ascii="Times New Roman" w:eastAsia="Calibri" w:hAnsi="Times New Roman" w:cs="Times New Roman"/>
          <w:sz w:val="28"/>
          <w:szCs w:val="28"/>
        </w:rPr>
        <w:t xml:space="preserve">         И.А. </w:t>
      </w:r>
      <w:proofErr w:type="spellStart"/>
      <w:r w:rsidRPr="004839FB">
        <w:rPr>
          <w:rFonts w:ascii="Times New Roman" w:eastAsia="Calibri" w:hAnsi="Times New Roman" w:cs="Times New Roman"/>
          <w:sz w:val="28"/>
          <w:szCs w:val="28"/>
        </w:rPr>
        <w:t>Феденко</w:t>
      </w:r>
      <w:proofErr w:type="spellEnd"/>
    </w:p>
    <w:p w:rsidR="004839FB" w:rsidRPr="004839FB" w:rsidRDefault="004839FB" w:rsidP="004839FB">
      <w:pPr>
        <w:pStyle w:val="a4"/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sectPr w:rsidR="004839FB" w:rsidRPr="004839FB" w:rsidSect="00013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D27C3"/>
    <w:multiLevelType w:val="hybridMultilevel"/>
    <w:tmpl w:val="BE30C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4E2DC2"/>
    <w:multiLevelType w:val="hybridMultilevel"/>
    <w:tmpl w:val="C94AB26A"/>
    <w:lvl w:ilvl="0" w:tplc="155E2DE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617646C5"/>
    <w:multiLevelType w:val="hybridMultilevel"/>
    <w:tmpl w:val="26140EF6"/>
    <w:lvl w:ilvl="0" w:tplc="ADAC475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4D0FE4"/>
    <w:rsid w:val="000017B4"/>
    <w:rsid w:val="00004F54"/>
    <w:rsid w:val="000135D0"/>
    <w:rsid w:val="00024E7E"/>
    <w:rsid w:val="00035B77"/>
    <w:rsid w:val="000374BF"/>
    <w:rsid w:val="00037A3D"/>
    <w:rsid w:val="00042FCD"/>
    <w:rsid w:val="00062DB7"/>
    <w:rsid w:val="000645A0"/>
    <w:rsid w:val="000669B9"/>
    <w:rsid w:val="0008793E"/>
    <w:rsid w:val="00097D4A"/>
    <w:rsid w:val="000A0CEE"/>
    <w:rsid w:val="000B29B0"/>
    <w:rsid w:val="000B69FA"/>
    <w:rsid w:val="000E585F"/>
    <w:rsid w:val="000F6F67"/>
    <w:rsid w:val="00102368"/>
    <w:rsid w:val="0011604A"/>
    <w:rsid w:val="00116371"/>
    <w:rsid w:val="001221E5"/>
    <w:rsid w:val="00130E12"/>
    <w:rsid w:val="001328B6"/>
    <w:rsid w:val="00135DC3"/>
    <w:rsid w:val="001629C0"/>
    <w:rsid w:val="0017467F"/>
    <w:rsid w:val="00174E77"/>
    <w:rsid w:val="001924D4"/>
    <w:rsid w:val="00192D2C"/>
    <w:rsid w:val="001A11E6"/>
    <w:rsid w:val="001A1E47"/>
    <w:rsid w:val="001B4FFE"/>
    <w:rsid w:val="001B509A"/>
    <w:rsid w:val="001E6C03"/>
    <w:rsid w:val="002113EE"/>
    <w:rsid w:val="00211BF4"/>
    <w:rsid w:val="00214E42"/>
    <w:rsid w:val="002252EB"/>
    <w:rsid w:val="0023343B"/>
    <w:rsid w:val="00237244"/>
    <w:rsid w:val="00244775"/>
    <w:rsid w:val="00253D53"/>
    <w:rsid w:val="00262356"/>
    <w:rsid w:val="00282B8C"/>
    <w:rsid w:val="00287C99"/>
    <w:rsid w:val="00295830"/>
    <w:rsid w:val="0029744D"/>
    <w:rsid w:val="002A201F"/>
    <w:rsid w:val="002A5BF4"/>
    <w:rsid w:val="002B1A05"/>
    <w:rsid w:val="002C380F"/>
    <w:rsid w:val="002D4EA3"/>
    <w:rsid w:val="002E7624"/>
    <w:rsid w:val="002F068A"/>
    <w:rsid w:val="002F6E17"/>
    <w:rsid w:val="003349BE"/>
    <w:rsid w:val="003359D8"/>
    <w:rsid w:val="00336333"/>
    <w:rsid w:val="00350029"/>
    <w:rsid w:val="003541B7"/>
    <w:rsid w:val="003669EE"/>
    <w:rsid w:val="00382069"/>
    <w:rsid w:val="00385CEC"/>
    <w:rsid w:val="003B2BF9"/>
    <w:rsid w:val="003B2EAD"/>
    <w:rsid w:val="003D596D"/>
    <w:rsid w:val="003E70D5"/>
    <w:rsid w:val="003F4AC9"/>
    <w:rsid w:val="003F596A"/>
    <w:rsid w:val="0042557C"/>
    <w:rsid w:val="0046668F"/>
    <w:rsid w:val="00475A4C"/>
    <w:rsid w:val="004839FB"/>
    <w:rsid w:val="004949B1"/>
    <w:rsid w:val="0049633B"/>
    <w:rsid w:val="004A223A"/>
    <w:rsid w:val="004B3715"/>
    <w:rsid w:val="004C2F72"/>
    <w:rsid w:val="004D0FE4"/>
    <w:rsid w:val="004E30BC"/>
    <w:rsid w:val="004E5EA5"/>
    <w:rsid w:val="00510698"/>
    <w:rsid w:val="005175AB"/>
    <w:rsid w:val="0052333E"/>
    <w:rsid w:val="0055110C"/>
    <w:rsid w:val="005556B8"/>
    <w:rsid w:val="005563E0"/>
    <w:rsid w:val="005960B8"/>
    <w:rsid w:val="005E57E9"/>
    <w:rsid w:val="005E6AAD"/>
    <w:rsid w:val="005F1038"/>
    <w:rsid w:val="00600EB1"/>
    <w:rsid w:val="0062232B"/>
    <w:rsid w:val="00663DF4"/>
    <w:rsid w:val="00695C2D"/>
    <w:rsid w:val="006C1AB5"/>
    <w:rsid w:val="006C2B62"/>
    <w:rsid w:val="006C66C3"/>
    <w:rsid w:val="006D7AB5"/>
    <w:rsid w:val="006E1749"/>
    <w:rsid w:val="006F317E"/>
    <w:rsid w:val="006F55B0"/>
    <w:rsid w:val="006F5AB7"/>
    <w:rsid w:val="00707292"/>
    <w:rsid w:val="00711EB7"/>
    <w:rsid w:val="00715EAC"/>
    <w:rsid w:val="00726768"/>
    <w:rsid w:val="00741A77"/>
    <w:rsid w:val="00762971"/>
    <w:rsid w:val="00764504"/>
    <w:rsid w:val="00777CFD"/>
    <w:rsid w:val="00786429"/>
    <w:rsid w:val="007A5AFE"/>
    <w:rsid w:val="007B426D"/>
    <w:rsid w:val="007D322A"/>
    <w:rsid w:val="007D34A6"/>
    <w:rsid w:val="007F5770"/>
    <w:rsid w:val="007F6709"/>
    <w:rsid w:val="00817A59"/>
    <w:rsid w:val="008361E8"/>
    <w:rsid w:val="00843759"/>
    <w:rsid w:val="008465BC"/>
    <w:rsid w:val="00850B11"/>
    <w:rsid w:val="00855833"/>
    <w:rsid w:val="008779A7"/>
    <w:rsid w:val="00890F13"/>
    <w:rsid w:val="008B1601"/>
    <w:rsid w:val="008C00FF"/>
    <w:rsid w:val="008E6908"/>
    <w:rsid w:val="008F0364"/>
    <w:rsid w:val="00925D90"/>
    <w:rsid w:val="00930B3F"/>
    <w:rsid w:val="00947C21"/>
    <w:rsid w:val="009509DF"/>
    <w:rsid w:val="00953F8E"/>
    <w:rsid w:val="009549F3"/>
    <w:rsid w:val="00967F95"/>
    <w:rsid w:val="00972E33"/>
    <w:rsid w:val="00976B2E"/>
    <w:rsid w:val="0099330E"/>
    <w:rsid w:val="00993FDD"/>
    <w:rsid w:val="00994112"/>
    <w:rsid w:val="009C0D1B"/>
    <w:rsid w:val="009C2A44"/>
    <w:rsid w:val="009C48FF"/>
    <w:rsid w:val="00A01832"/>
    <w:rsid w:val="00A072D1"/>
    <w:rsid w:val="00A13211"/>
    <w:rsid w:val="00A218FE"/>
    <w:rsid w:val="00A27325"/>
    <w:rsid w:val="00A535F7"/>
    <w:rsid w:val="00A65588"/>
    <w:rsid w:val="00A66A3B"/>
    <w:rsid w:val="00A70B5F"/>
    <w:rsid w:val="00A94A90"/>
    <w:rsid w:val="00AB3900"/>
    <w:rsid w:val="00AC1C5A"/>
    <w:rsid w:val="00B0144D"/>
    <w:rsid w:val="00B478EB"/>
    <w:rsid w:val="00B76F82"/>
    <w:rsid w:val="00BE2A30"/>
    <w:rsid w:val="00BE525C"/>
    <w:rsid w:val="00C11125"/>
    <w:rsid w:val="00C16602"/>
    <w:rsid w:val="00C216C4"/>
    <w:rsid w:val="00C21B4D"/>
    <w:rsid w:val="00C31837"/>
    <w:rsid w:val="00C4341E"/>
    <w:rsid w:val="00C44566"/>
    <w:rsid w:val="00C45446"/>
    <w:rsid w:val="00C86D00"/>
    <w:rsid w:val="00C86E07"/>
    <w:rsid w:val="00C872C8"/>
    <w:rsid w:val="00CC6BAF"/>
    <w:rsid w:val="00D0441D"/>
    <w:rsid w:val="00D2517F"/>
    <w:rsid w:val="00D43646"/>
    <w:rsid w:val="00D63E76"/>
    <w:rsid w:val="00DB2D73"/>
    <w:rsid w:val="00DD2DB0"/>
    <w:rsid w:val="00DD6207"/>
    <w:rsid w:val="00E07150"/>
    <w:rsid w:val="00E23F15"/>
    <w:rsid w:val="00E65329"/>
    <w:rsid w:val="00E7707F"/>
    <w:rsid w:val="00E816F7"/>
    <w:rsid w:val="00E8296D"/>
    <w:rsid w:val="00E844D4"/>
    <w:rsid w:val="00EA7E66"/>
    <w:rsid w:val="00EB32B8"/>
    <w:rsid w:val="00EC4154"/>
    <w:rsid w:val="00EC5C72"/>
    <w:rsid w:val="00ED2922"/>
    <w:rsid w:val="00EF43F6"/>
    <w:rsid w:val="00F01A31"/>
    <w:rsid w:val="00F02C85"/>
    <w:rsid w:val="00F03A29"/>
    <w:rsid w:val="00F077BC"/>
    <w:rsid w:val="00F12E49"/>
    <w:rsid w:val="00F2282A"/>
    <w:rsid w:val="00F30850"/>
    <w:rsid w:val="00F32B10"/>
    <w:rsid w:val="00F6296D"/>
    <w:rsid w:val="00F635B7"/>
    <w:rsid w:val="00F67414"/>
    <w:rsid w:val="00F82DDF"/>
    <w:rsid w:val="00F836D2"/>
    <w:rsid w:val="00F87360"/>
    <w:rsid w:val="00F93006"/>
    <w:rsid w:val="00FA0D9E"/>
    <w:rsid w:val="00FA264B"/>
    <w:rsid w:val="00FA424A"/>
    <w:rsid w:val="00FA47A3"/>
    <w:rsid w:val="00FB4031"/>
    <w:rsid w:val="00FB7919"/>
    <w:rsid w:val="00FD3FC6"/>
    <w:rsid w:val="00FD6255"/>
    <w:rsid w:val="00FE6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5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3F1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14E42"/>
    <w:pPr>
      <w:ind w:left="720"/>
      <w:contextualSpacing/>
    </w:pPr>
  </w:style>
  <w:style w:type="paragraph" w:customStyle="1" w:styleId="ConsPlusNormal">
    <w:name w:val="ConsPlusNormal"/>
    <w:rsid w:val="004839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4839FB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bCs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0;&#1076;&#1084;&#1080;&#1085;&#1080;&#1089;&#1090;&#1088;&#1072;&#1094;&#1080;&#1103;\Documents\&#1076;&#1086;&#1074;&#1077;&#1088;&#1077;&#1085;&#1085;&#1086;&#1089;&#1090;&#1100;%20%20&#1058;&#1099;&#1085;&#1072;&#1075;&#1080;&#1088;&#1075;&#1080;&#1085;&#1072;%20&#1052;&#1080;&#1096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512D4-04BC-4B23-9AF4-CCD3BEEF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доверенность  Тынагиргина Миши.dotx</Template>
  <TotalTime>82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Илья Александрович</cp:lastModifiedBy>
  <cp:revision>4</cp:revision>
  <cp:lastPrinted>2025-07-23T22:27:00Z</cp:lastPrinted>
  <dcterms:created xsi:type="dcterms:W3CDTF">2025-07-23T21:38:00Z</dcterms:created>
  <dcterms:modified xsi:type="dcterms:W3CDTF">2025-07-23T23:08:00Z</dcterms:modified>
</cp:coreProperties>
</file>